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3D9" w:rsidRDefault="00E613D9" w:rsidP="00B421AE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</w:t>
      </w:r>
    </w:p>
    <w:p w:rsidR="00E613D9" w:rsidRPr="00E613D9" w:rsidRDefault="00E613D9" w:rsidP="00B421AE">
      <w:pPr>
        <w:pStyle w:val="Bezodstpw"/>
        <w:rPr>
          <w:rFonts w:ascii="Times New Roman" w:hAnsi="Times New Roman"/>
          <w:sz w:val="18"/>
          <w:szCs w:val="18"/>
        </w:rPr>
      </w:pPr>
      <w:r w:rsidRPr="00E613D9">
        <w:rPr>
          <w:rFonts w:ascii="Times New Roman" w:hAnsi="Times New Roman"/>
          <w:sz w:val="18"/>
          <w:szCs w:val="18"/>
        </w:rPr>
        <w:t>imię i nazwisko Uczestnika Projektu</w:t>
      </w:r>
    </w:p>
    <w:p w:rsidR="00E613D9" w:rsidRDefault="00E613D9" w:rsidP="00B421AE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</w:t>
      </w:r>
    </w:p>
    <w:p w:rsidR="00E613D9" w:rsidRDefault="00E613D9" w:rsidP="00EE6093">
      <w:pPr>
        <w:pStyle w:val="Bezodstpw"/>
        <w:rPr>
          <w:rFonts w:ascii="Times New Roman" w:hAnsi="Times New Roman"/>
          <w:sz w:val="18"/>
          <w:szCs w:val="18"/>
        </w:rPr>
      </w:pPr>
      <w:r w:rsidRPr="00E613D9">
        <w:rPr>
          <w:rFonts w:ascii="Times New Roman" w:hAnsi="Times New Roman"/>
          <w:sz w:val="18"/>
          <w:szCs w:val="18"/>
        </w:rPr>
        <w:t>branża</w:t>
      </w:r>
    </w:p>
    <w:p w:rsidR="00E613D9" w:rsidRDefault="00E613D9" w:rsidP="00EE6093">
      <w:pPr>
        <w:pStyle w:val="Bezodstpw"/>
        <w:rPr>
          <w:rFonts w:ascii="Times New Roman" w:hAnsi="Times New Roman"/>
        </w:rPr>
      </w:pPr>
    </w:p>
    <w:p w:rsidR="00E613D9" w:rsidRPr="00E8340A" w:rsidRDefault="00B406AB" w:rsidP="00B406AB">
      <w:pPr>
        <w:pStyle w:val="Bezodstpw"/>
        <w:jc w:val="right"/>
        <w:rPr>
          <w:rFonts w:ascii="Times New Roman" w:hAnsi="Times New Roman"/>
          <w:b/>
        </w:rPr>
      </w:pPr>
      <w:r w:rsidRPr="00E8340A">
        <w:rPr>
          <w:rFonts w:ascii="Times New Roman" w:hAnsi="Times New Roman"/>
          <w:b/>
        </w:rPr>
        <w:t>......................................................</w:t>
      </w:r>
    </w:p>
    <w:p w:rsidR="00B406AB" w:rsidRPr="00E8340A" w:rsidRDefault="00B406AB" w:rsidP="00B406AB">
      <w:pPr>
        <w:pStyle w:val="Bezodstpw"/>
        <w:jc w:val="right"/>
        <w:rPr>
          <w:rFonts w:ascii="Times New Roman" w:hAnsi="Times New Roman"/>
          <w:b/>
        </w:rPr>
      </w:pPr>
      <w:r w:rsidRPr="00E8340A">
        <w:rPr>
          <w:rFonts w:ascii="Times New Roman" w:hAnsi="Times New Roman"/>
          <w:b/>
        </w:rPr>
        <w:t>Powiatowy Zespół Szkół ………………………..</w:t>
      </w:r>
    </w:p>
    <w:p w:rsidR="00B406AB" w:rsidRPr="00E8340A" w:rsidRDefault="00B406AB" w:rsidP="00B406AB">
      <w:pPr>
        <w:pStyle w:val="Bezodstpw"/>
        <w:jc w:val="right"/>
        <w:rPr>
          <w:rFonts w:ascii="Times New Roman" w:hAnsi="Times New Roman"/>
          <w:b/>
        </w:rPr>
      </w:pPr>
      <w:r w:rsidRPr="00E8340A">
        <w:rPr>
          <w:rFonts w:ascii="Times New Roman" w:hAnsi="Times New Roman"/>
          <w:b/>
        </w:rPr>
        <w:t>………………………………….</w:t>
      </w:r>
    </w:p>
    <w:p w:rsidR="00B406AB" w:rsidRPr="00E8340A" w:rsidRDefault="00B406AB" w:rsidP="00B406AB">
      <w:pPr>
        <w:pStyle w:val="Bezodstpw"/>
        <w:jc w:val="right"/>
        <w:rPr>
          <w:rFonts w:ascii="Times New Roman" w:hAnsi="Times New Roman"/>
          <w:b/>
        </w:rPr>
      </w:pPr>
      <w:r w:rsidRPr="00E8340A">
        <w:rPr>
          <w:rFonts w:ascii="Times New Roman" w:hAnsi="Times New Roman"/>
          <w:b/>
        </w:rPr>
        <w:t>………………………………….</w:t>
      </w:r>
    </w:p>
    <w:p w:rsidR="00B406AB" w:rsidRDefault="00B406AB" w:rsidP="00B406AB">
      <w:pPr>
        <w:pStyle w:val="Bezodstpw"/>
        <w:jc w:val="right"/>
        <w:rPr>
          <w:rFonts w:ascii="Times New Roman" w:hAnsi="Times New Roman"/>
        </w:rPr>
      </w:pPr>
    </w:p>
    <w:p w:rsidR="00623642" w:rsidRPr="00E8340A" w:rsidRDefault="00623642" w:rsidP="00623642">
      <w:pPr>
        <w:pStyle w:val="Bezodstpw"/>
        <w:jc w:val="center"/>
        <w:rPr>
          <w:rFonts w:ascii="Times New Roman" w:hAnsi="Times New Roman"/>
          <w:b/>
        </w:rPr>
      </w:pPr>
      <w:r w:rsidRPr="00E8340A">
        <w:rPr>
          <w:rFonts w:ascii="Times New Roman" w:hAnsi="Times New Roman"/>
          <w:b/>
        </w:rPr>
        <w:t>WNIOSEK</w:t>
      </w:r>
    </w:p>
    <w:p w:rsidR="00623642" w:rsidRPr="00E8340A" w:rsidRDefault="00623642" w:rsidP="00623642">
      <w:pPr>
        <w:pStyle w:val="Bezodstpw"/>
        <w:jc w:val="center"/>
        <w:rPr>
          <w:rFonts w:ascii="Times New Roman" w:hAnsi="Times New Roman"/>
          <w:b/>
          <w:lang w:eastAsia="pl-PL"/>
        </w:rPr>
      </w:pPr>
      <w:r w:rsidRPr="00E8340A">
        <w:rPr>
          <w:rFonts w:ascii="Times New Roman" w:hAnsi="Times New Roman"/>
          <w:b/>
        </w:rPr>
        <w:t>o dofinansowanie doskonalenia w</w:t>
      </w:r>
      <w:r w:rsidR="00026B69">
        <w:rPr>
          <w:rFonts w:ascii="Times New Roman" w:hAnsi="Times New Roman"/>
          <w:b/>
        </w:rPr>
        <w:t xml:space="preserve"> ramach</w:t>
      </w:r>
      <w:r w:rsidRPr="00E8340A">
        <w:rPr>
          <w:rFonts w:ascii="Times New Roman" w:hAnsi="Times New Roman"/>
          <w:b/>
        </w:rPr>
        <w:t xml:space="preserve"> projek</w:t>
      </w:r>
      <w:r w:rsidR="00026B69">
        <w:rPr>
          <w:rFonts w:ascii="Times New Roman" w:hAnsi="Times New Roman"/>
          <w:b/>
        </w:rPr>
        <w:t>tu</w:t>
      </w:r>
    </w:p>
    <w:p w:rsidR="00623642" w:rsidRDefault="00623642" w:rsidP="00623642">
      <w:pPr>
        <w:pStyle w:val="Bezodstpw"/>
        <w:jc w:val="center"/>
        <w:rPr>
          <w:rFonts w:ascii="Times New Roman" w:hAnsi="Times New Roman"/>
        </w:rPr>
      </w:pPr>
      <w:r w:rsidRPr="00E8340A">
        <w:rPr>
          <w:rFonts w:ascii="Times New Roman" w:hAnsi="Times New Roman"/>
        </w:rPr>
        <w:t xml:space="preserve">Zintegrowany rozwój publicznej </w:t>
      </w:r>
      <w:proofErr w:type="spellStart"/>
      <w:r w:rsidRPr="00E8340A">
        <w:rPr>
          <w:rFonts w:ascii="Times New Roman" w:hAnsi="Times New Roman"/>
        </w:rPr>
        <w:t>edukacji</w:t>
      </w:r>
      <w:proofErr w:type="spellEnd"/>
      <w:r w:rsidRPr="00E8340A">
        <w:rPr>
          <w:rFonts w:ascii="Times New Roman" w:hAnsi="Times New Roman"/>
        </w:rPr>
        <w:t xml:space="preserve"> zawodowej w Powiecie Wejherowskim w ramach przedsięwzięcia strategicznego </w:t>
      </w:r>
    </w:p>
    <w:p w:rsidR="00623642" w:rsidRPr="00E8340A" w:rsidRDefault="00623642" w:rsidP="00623642">
      <w:pPr>
        <w:pStyle w:val="Bezodstpw"/>
        <w:jc w:val="center"/>
        <w:rPr>
          <w:rFonts w:ascii="Times New Roman" w:hAnsi="Times New Roman"/>
          <w:b/>
          <w:lang w:eastAsia="pl-PL"/>
        </w:rPr>
      </w:pPr>
      <w:r w:rsidRPr="00E8340A">
        <w:rPr>
          <w:rFonts w:ascii="Times New Roman" w:hAnsi="Times New Roman"/>
        </w:rPr>
        <w:t>„Kształtowanie sieci </w:t>
      </w:r>
      <w:proofErr w:type="spellStart"/>
      <w:r w:rsidRPr="00E8340A">
        <w:rPr>
          <w:rFonts w:ascii="Times New Roman" w:hAnsi="Times New Roman"/>
        </w:rPr>
        <w:t>szkół</w:t>
      </w:r>
      <w:proofErr w:type="spellEnd"/>
      <w:r w:rsidRPr="00E8340A">
        <w:rPr>
          <w:rFonts w:ascii="Times New Roman" w:hAnsi="Times New Roman"/>
        </w:rPr>
        <w:t> zawodowych na Pomorzu – etap II”</w:t>
      </w:r>
    </w:p>
    <w:p w:rsidR="00E8340A" w:rsidRDefault="00E8340A" w:rsidP="00B406AB">
      <w:pPr>
        <w:pStyle w:val="Bezodstpw"/>
        <w:jc w:val="right"/>
        <w:rPr>
          <w:rFonts w:ascii="Times New Roman" w:hAnsi="Times New Roman"/>
        </w:rPr>
      </w:pPr>
    </w:p>
    <w:p w:rsidR="00E8340A" w:rsidRDefault="00E8340A" w:rsidP="00B406AB">
      <w:pPr>
        <w:pStyle w:val="Bezodstpw"/>
        <w:jc w:val="right"/>
        <w:rPr>
          <w:rFonts w:ascii="Times New Roman" w:hAnsi="Times New Roman"/>
        </w:rPr>
      </w:pPr>
    </w:p>
    <w:p w:rsidR="00B406AB" w:rsidRPr="00B406AB" w:rsidRDefault="00B406AB" w:rsidP="00B406AB">
      <w:pPr>
        <w:pStyle w:val="Bezodstpw"/>
        <w:numPr>
          <w:ilvl w:val="0"/>
          <w:numId w:val="40"/>
        </w:numPr>
        <w:rPr>
          <w:rFonts w:ascii="Times New Roman" w:hAnsi="Times New Roman"/>
        </w:rPr>
      </w:pPr>
      <w:r w:rsidRPr="00B406AB">
        <w:rPr>
          <w:rFonts w:ascii="Times New Roman" w:hAnsi="Times New Roman"/>
        </w:rPr>
        <w:t>Rodzaj/forma doskonalenia/kierunek: …………………………………………………</w:t>
      </w:r>
      <w:r>
        <w:rPr>
          <w:rFonts w:ascii="Times New Roman" w:hAnsi="Times New Roman"/>
        </w:rPr>
        <w:t>………..</w:t>
      </w:r>
      <w:r w:rsidRPr="00B406AB">
        <w:rPr>
          <w:rFonts w:ascii="Times New Roman" w:hAnsi="Times New Roman"/>
        </w:rPr>
        <w:t xml:space="preserve"> …………………………………………………………………………..………………</w:t>
      </w:r>
      <w:r>
        <w:rPr>
          <w:rFonts w:ascii="Times New Roman" w:hAnsi="Times New Roman"/>
        </w:rPr>
        <w:t>………</w:t>
      </w:r>
      <w:r w:rsidRPr="00B406AB">
        <w:rPr>
          <w:rFonts w:ascii="Times New Roman" w:hAnsi="Times New Roman"/>
        </w:rPr>
        <w:t>.</w:t>
      </w:r>
    </w:p>
    <w:p w:rsidR="00B406AB" w:rsidRPr="00B406AB" w:rsidRDefault="00B406AB" w:rsidP="00B406AB">
      <w:pPr>
        <w:pStyle w:val="Bezodstpw"/>
        <w:numPr>
          <w:ilvl w:val="0"/>
          <w:numId w:val="40"/>
        </w:numPr>
        <w:rPr>
          <w:rFonts w:ascii="Times New Roman" w:hAnsi="Times New Roman"/>
        </w:rPr>
      </w:pPr>
      <w:r w:rsidRPr="00B406AB">
        <w:rPr>
          <w:rFonts w:ascii="Times New Roman" w:hAnsi="Times New Roman"/>
        </w:rPr>
        <w:t>Miejsce doskonalenia: …………………………………………………….……………</w:t>
      </w:r>
      <w:r>
        <w:rPr>
          <w:rFonts w:ascii="Times New Roman" w:hAnsi="Times New Roman"/>
        </w:rPr>
        <w:t>………</w:t>
      </w:r>
      <w:r w:rsidRPr="00B406AB">
        <w:rPr>
          <w:rFonts w:ascii="Times New Roman" w:hAnsi="Times New Roman"/>
        </w:rPr>
        <w:t>.</w:t>
      </w:r>
    </w:p>
    <w:p w:rsidR="00B406AB" w:rsidRDefault="00B406AB" w:rsidP="00B406AB">
      <w:pPr>
        <w:pStyle w:val="Bezodstpw"/>
        <w:numPr>
          <w:ilvl w:val="0"/>
          <w:numId w:val="40"/>
        </w:numPr>
        <w:rPr>
          <w:rFonts w:ascii="Times New Roman" w:hAnsi="Times New Roman"/>
        </w:rPr>
      </w:pPr>
      <w:r w:rsidRPr="00B406AB">
        <w:rPr>
          <w:rFonts w:ascii="Times New Roman" w:hAnsi="Times New Roman"/>
        </w:rPr>
        <w:t>Podmiot prowadzący doskonaleni</w:t>
      </w:r>
      <w:r>
        <w:rPr>
          <w:rFonts w:ascii="Times New Roman" w:hAnsi="Times New Roman"/>
        </w:rPr>
        <w:t>e</w:t>
      </w:r>
      <w:r w:rsidRPr="00B406AB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nazwa i adres): ……………………………………………</w:t>
      </w:r>
    </w:p>
    <w:p w:rsidR="00B406AB" w:rsidRPr="00B406AB" w:rsidRDefault="00B406AB" w:rsidP="00E8340A">
      <w:pPr>
        <w:pStyle w:val="Bezodstpw"/>
        <w:ind w:left="720"/>
        <w:rPr>
          <w:rFonts w:ascii="Times New Roman" w:hAnsi="Times New Roman"/>
        </w:rPr>
      </w:pPr>
      <w:r w:rsidRPr="00B406AB">
        <w:rPr>
          <w:rFonts w:ascii="Times New Roman" w:hAnsi="Times New Roman"/>
        </w:rPr>
        <w:t>……………………………………………………………………………..……………</w:t>
      </w:r>
      <w:r>
        <w:rPr>
          <w:rFonts w:ascii="Times New Roman" w:hAnsi="Times New Roman"/>
        </w:rPr>
        <w:t>……….</w:t>
      </w:r>
    </w:p>
    <w:p w:rsidR="00B406AB" w:rsidRPr="00B406AB" w:rsidRDefault="00B406AB" w:rsidP="00B406AB">
      <w:pPr>
        <w:pStyle w:val="Bezodstpw"/>
        <w:numPr>
          <w:ilvl w:val="0"/>
          <w:numId w:val="40"/>
        </w:numPr>
        <w:rPr>
          <w:rFonts w:ascii="Times New Roman" w:hAnsi="Times New Roman"/>
        </w:rPr>
      </w:pPr>
      <w:r w:rsidRPr="00B406AB">
        <w:rPr>
          <w:rFonts w:ascii="Times New Roman" w:hAnsi="Times New Roman"/>
        </w:rPr>
        <w:t>Planowany termin rozpoczęcia/zakończenia: ………………………</w:t>
      </w:r>
      <w:r w:rsidR="00E8340A">
        <w:rPr>
          <w:rFonts w:ascii="Times New Roman" w:hAnsi="Times New Roman"/>
        </w:rPr>
        <w:t xml:space="preserve"> / </w:t>
      </w:r>
      <w:r w:rsidRPr="00B406AB">
        <w:rPr>
          <w:rFonts w:ascii="Times New Roman" w:hAnsi="Times New Roman"/>
        </w:rPr>
        <w:t>…..……………</w:t>
      </w:r>
      <w:r>
        <w:rPr>
          <w:rFonts w:ascii="Times New Roman" w:hAnsi="Times New Roman"/>
        </w:rPr>
        <w:t>……</w:t>
      </w:r>
      <w:r w:rsidR="00E8340A">
        <w:rPr>
          <w:rFonts w:ascii="Times New Roman" w:hAnsi="Times New Roman"/>
        </w:rPr>
        <w:t>.</w:t>
      </w:r>
      <w:r>
        <w:rPr>
          <w:rFonts w:ascii="Times New Roman" w:hAnsi="Times New Roman"/>
        </w:rPr>
        <w:t>….</w:t>
      </w:r>
    </w:p>
    <w:p w:rsidR="00B406AB" w:rsidRDefault="00B406AB" w:rsidP="00B406AB">
      <w:pPr>
        <w:pStyle w:val="Bezodstpw"/>
        <w:numPr>
          <w:ilvl w:val="0"/>
          <w:numId w:val="40"/>
        </w:numPr>
        <w:rPr>
          <w:rFonts w:ascii="Times New Roman" w:hAnsi="Times New Roman"/>
        </w:rPr>
      </w:pPr>
      <w:r w:rsidRPr="00B406AB">
        <w:rPr>
          <w:rFonts w:ascii="Times New Roman" w:hAnsi="Times New Roman"/>
        </w:rPr>
        <w:t>Koszt całkowity doskonalenia: ………………………………………….………………</w:t>
      </w:r>
      <w:r>
        <w:rPr>
          <w:rFonts w:ascii="Times New Roman" w:hAnsi="Times New Roman"/>
        </w:rPr>
        <w:t>…</w:t>
      </w:r>
      <w:r w:rsidR="00E8340A">
        <w:rPr>
          <w:rFonts w:ascii="Times New Roman" w:hAnsi="Times New Roman"/>
        </w:rPr>
        <w:t>... zł.</w:t>
      </w:r>
    </w:p>
    <w:p w:rsidR="00B406AB" w:rsidRPr="00B406AB" w:rsidRDefault="00973887" w:rsidP="00B406AB">
      <w:pPr>
        <w:pStyle w:val="Bezodstpw"/>
        <w:numPr>
          <w:ilvl w:val="0"/>
          <w:numId w:val="4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Refundacja: TAK/NIE </w:t>
      </w:r>
      <w:r w:rsidR="00B406AB">
        <w:rPr>
          <w:rFonts w:ascii="Times New Roman" w:hAnsi="Times New Roman"/>
        </w:rPr>
        <w:t>*</w:t>
      </w:r>
    </w:p>
    <w:p w:rsidR="00E8340A" w:rsidRDefault="00E8340A" w:rsidP="00B406AB">
      <w:pPr>
        <w:pStyle w:val="Bezodstpw"/>
        <w:numPr>
          <w:ilvl w:val="0"/>
          <w:numId w:val="40"/>
        </w:numPr>
        <w:rPr>
          <w:rFonts w:ascii="Times New Roman" w:hAnsi="Times New Roman"/>
        </w:rPr>
      </w:pPr>
      <w:r>
        <w:rPr>
          <w:rFonts w:ascii="Times New Roman" w:hAnsi="Times New Roman"/>
        </w:rPr>
        <w:t>Rachunek bankowy</w:t>
      </w:r>
      <w:r w:rsidR="00B406AB">
        <w:rPr>
          <w:rFonts w:ascii="Times New Roman" w:hAnsi="Times New Roman"/>
        </w:rPr>
        <w:t>, na który należy przekazać refundację</w:t>
      </w:r>
      <w:r w:rsidR="00973887">
        <w:rPr>
          <w:rFonts w:ascii="Times New Roman" w:hAnsi="Times New Roman"/>
        </w:rPr>
        <w:t xml:space="preserve"> (jeśli dotyczy)</w:t>
      </w:r>
      <w:r w:rsidR="00B406AB" w:rsidRPr="00B406AB">
        <w:rPr>
          <w:rFonts w:ascii="Times New Roman" w:hAnsi="Times New Roman"/>
        </w:rPr>
        <w:t xml:space="preserve">: </w:t>
      </w:r>
    </w:p>
    <w:p w:rsidR="00B406AB" w:rsidRPr="00B406AB" w:rsidRDefault="00E8340A" w:rsidP="00E8340A">
      <w:pPr>
        <w:pStyle w:val="Bezodstpw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nr rachunku: ...…</w:t>
      </w:r>
      <w:r w:rsidR="00B406AB" w:rsidRPr="00B406AB">
        <w:rPr>
          <w:rFonts w:ascii="Times New Roman" w:hAnsi="Times New Roman"/>
        </w:rPr>
        <w:t>………</w:t>
      </w:r>
      <w:r w:rsidR="00B406AB">
        <w:rPr>
          <w:rFonts w:ascii="Times New Roman" w:hAnsi="Times New Roman"/>
        </w:rPr>
        <w:t>………………………………………………………………………..</w:t>
      </w:r>
      <w:r w:rsidR="00B406AB" w:rsidRPr="00B406A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nazwa banku: ..</w:t>
      </w:r>
      <w:r w:rsidR="00B406AB" w:rsidRPr="00B406AB">
        <w:rPr>
          <w:rFonts w:ascii="Times New Roman" w:hAnsi="Times New Roman"/>
        </w:rPr>
        <w:t>…………………………………………………………………………...</w:t>
      </w:r>
      <w:r w:rsidR="00B406AB">
        <w:rPr>
          <w:rFonts w:ascii="Times New Roman" w:hAnsi="Times New Roman"/>
        </w:rPr>
        <w:t>..........</w:t>
      </w:r>
    </w:p>
    <w:p w:rsidR="00B406AB" w:rsidRDefault="00B406AB" w:rsidP="00B406AB">
      <w:pPr>
        <w:pStyle w:val="Bezodstpw"/>
        <w:rPr>
          <w:rFonts w:ascii="Times New Roman" w:hAnsi="Times New Roman"/>
        </w:rPr>
      </w:pPr>
    </w:p>
    <w:p w:rsidR="00B421AE" w:rsidRDefault="00B421AE" w:rsidP="00B406AB">
      <w:pPr>
        <w:pStyle w:val="Bezodstpw"/>
        <w:rPr>
          <w:rFonts w:ascii="Times New Roman" w:hAnsi="Times New Roman"/>
        </w:rPr>
      </w:pPr>
    </w:p>
    <w:p w:rsidR="00B421AE" w:rsidRPr="00B421AE" w:rsidRDefault="00B421AE" w:rsidP="00B421A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Zapoznałem się z </w:t>
      </w:r>
      <w:r w:rsidRPr="00B421AE">
        <w:rPr>
          <w:rFonts w:ascii="Times New Roman" w:hAnsi="Times New Roman"/>
          <w:sz w:val="20"/>
          <w:szCs w:val="20"/>
        </w:rPr>
        <w:t xml:space="preserve">Regulaminem doskonalenia Nauczycieli kształcenia zawodowego i Instruktorów praktycznej nauki zawodu w ramach Projektu pn. </w:t>
      </w:r>
      <w:r w:rsidRPr="00B421AE">
        <w:rPr>
          <w:rFonts w:ascii="Times New Roman" w:hAnsi="Times New Roman"/>
          <w:i/>
          <w:sz w:val="20"/>
          <w:szCs w:val="20"/>
        </w:rPr>
        <w:t xml:space="preserve">Zintegrowany rozwój publicznej </w:t>
      </w:r>
      <w:proofErr w:type="spellStart"/>
      <w:r w:rsidRPr="00B421AE">
        <w:rPr>
          <w:rFonts w:ascii="Times New Roman" w:hAnsi="Times New Roman"/>
          <w:i/>
          <w:sz w:val="20"/>
          <w:szCs w:val="20"/>
        </w:rPr>
        <w:t>edukacji</w:t>
      </w:r>
      <w:proofErr w:type="spellEnd"/>
      <w:r w:rsidRPr="00B421AE">
        <w:rPr>
          <w:rFonts w:ascii="Times New Roman" w:hAnsi="Times New Roman"/>
          <w:i/>
          <w:sz w:val="20"/>
          <w:szCs w:val="20"/>
        </w:rPr>
        <w:t xml:space="preserve"> zawodowej w Powiecie Wejherowskim w ramach przedsięwzięcia strategicznego „Kształtowanie sieci </w:t>
      </w:r>
      <w:proofErr w:type="spellStart"/>
      <w:r w:rsidRPr="00B421AE">
        <w:rPr>
          <w:rFonts w:ascii="Times New Roman" w:hAnsi="Times New Roman"/>
          <w:i/>
          <w:sz w:val="20"/>
          <w:szCs w:val="20"/>
        </w:rPr>
        <w:t>szkół</w:t>
      </w:r>
      <w:proofErr w:type="spellEnd"/>
      <w:r w:rsidRPr="00B421AE">
        <w:rPr>
          <w:rFonts w:ascii="Times New Roman" w:hAnsi="Times New Roman"/>
          <w:i/>
          <w:sz w:val="20"/>
          <w:szCs w:val="20"/>
        </w:rPr>
        <w:t xml:space="preserve"> zawodowych na Pomorzu – etap </w:t>
      </w:r>
      <w:proofErr w:type="spellStart"/>
      <w:r w:rsidRPr="00B421AE">
        <w:rPr>
          <w:rFonts w:ascii="Times New Roman" w:hAnsi="Times New Roman"/>
          <w:i/>
          <w:sz w:val="20"/>
          <w:szCs w:val="20"/>
        </w:rPr>
        <w:t>II”</w:t>
      </w:r>
      <w:r>
        <w:rPr>
          <w:rFonts w:ascii="Times New Roman" w:hAnsi="Times New Roman"/>
          <w:sz w:val="20"/>
          <w:szCs w:val="20"/>
        </w:rPr>
        <w:t>i</w:t>
      </w:r>
      <w:proofErr w:type="spellEnd"/>
      <w:r>
        <w:rPr>
          <w:rFonts w:ascii="Times New Roman" w:hAnsi="Times New Roman"/>
          <w:sz w:val="20"/>
          <w:szCs w:val="20"/>
        </w:rPr>
        <w:t xml:space="preserve"> akceptuję jego postanowienia.</w:t>
      </w:r>
    </w:p>
    <w:p w:rsidR="00B406AB" w:rsidRDefault="00B406AB" w:rsidP="00E8340A">
      <w:pPr>
        <w:pStyle w:val="Bezodstpw"/>
        <w:rPr>
          <w:rFonts w:ascii="Times New Roman" w:hAnsi="Times New Roman"/>
        </w:rPr>
      </w:pPr>
    </w:p>
    <w:p w:rsidR="00B421AE" w:rsidRDefault="00B421AE" w:rsidP="00E8340A">
      <w:pPr>
        <w:pStyle w:val="Bezodstpw"/>
        <w:rPr>
          <w:rFonts w:ascii="Times New Roman" w:hAnsi="Times New Roman"/>
        </w:rPr>
      </w:pPr>
    </w:p>
    <w:p w:rsidR="00E8340A" w:rsidRDefault="00E8340A" w:rsidP="00E8340A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…………………………………………..</w:t>
      </w:r>
    </w:p>
    <w:p w:rsidR="00E8340A" w:rsidRDefault="00E8340A" w:rsidP="00E8340A">
      <w:pPr>
        <w:pStyle w:val="Bezodstpw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podpis Wnioskodawcy</w:t>
      </w:r>
      <w:r w:rsidR="00623642">
        <w:rPr>
          <w:rFonts w:ascii="Times New Roman" w:hAnsi="Times New Roman"/>
          <w:sz w:val="18"/>
          <w:szCs w:val="18"/>
        </w:rPr>
        <w:tab/>
      </w:r>
      <w:r w:rsidR="00623642">
        <w:rPr>
          <w:rFonts w:ascii="Times New Roman" w:hAnsi="Times New Roman"/>
          <w:sz w:val="18"/>
          <w:szCs w:val="18"/>
        </w:rPr>
        <w:tab/>
      </w:r>
    </w:p>
    <w:p w:rsidR="00E8340A" w:rsidRDefault="00E8340A" w:rsidP="00E8340A">
      <w:pPr>
        <w:pStyle w:val="Bezodstpw"/>
        <w:jc w:val="right"/>
        <w:rPr>
          <w:rFonts w:ascii="Times New Roman" w:hAnsi="Times New Roman"/>
          <w:sz w:val="18"/>
          <w:szCs w:val="18"/>
        </w:rPr>
      </w:pPr>
    </w:p>
    <w:p w:rsidR="00E8340A" w:rsidRDefault="00E8340A" w:rsidP="00E8340A">
      <w:pPr>
        <w:pStyle w:val="Bezodstpw"/>
        <w:rPr>
          <w:rFonts w:ascii="Times New Roman" w:hAnsi="Times New Roman"/>
        </w:rPr>
      </w:pPr>
    </w:p>
    <w:p w:rsidR="00E8340A" w:rsidRDefault="00623642" w:rsidP="00623642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Wyrażam</w:t>
      </w:r>
      <w:r w:rsidR="00973887">
        <w:rPr>
          <w:rFonts w:ascii="Times New Roman" w:hAnsi="Times New Roman"/>
        </w:rPr>
        <w:t xml:space="preserve"> zgodę/ nie wyrażam zgody* na </w:t>
      </w:r>
      <w:r>
        <w:rPr>
          <w:rFonts w:ascii="Times New Roman" w:hAnsi="Times New Roman"/>
        </w:rPr>
        <w:t xml:space="preserve">finansowanie/ refundację* ww. doskonalenia zawodowego, realizowanego w ramach projektu </w:t>
      </w:r>
      <w:r w:rsidRPr="00623642">
        <w:rPr>
          <w:rFonts w:ascii="Times New Roman" w:hAnsi="Times New Roman"/>
        </w:rPr>
        <w:t xml:space="preserve">Zintegrowany rozwój publicznej </w:t>
      </w:r>
      <w:proofErr w:type="spellStart"/>
      <w:r w:rsidRPr="00623642">
        <w:rPr>
          <w:rFonts w:ascii="Times New Roman" w:hAnsi="Times New Roman"/>
        </w:rPr>
        <w:t>edukacji</w:t>
      </w:r>
      <w:proofErr w:type="spellEnd"/>
      <w:r w:rsidRPr="00623642">
        <w:rPr>
          <w:rFonts w:ascii="Times New Roman" w:hAnsi="Times New Roman"/>
        </w:rPr>
        <w:t xml:space="preserve"> zawodowej w Powiecie Wejherowskim w ramach</w:t>
      </w:r>
      <w:r>
        <w:rPr>
          <w:rFonts w:ascii="Times New Roman" w:hAnsi="Times New Roman"/>
        </w:rPr>
        <w:t> przedsięwzięcia strategicznego „</w:t>
      </w:r>
      <w:r w:rsidRPr="00623642">
        <w:rPr>
          <w:rFonts w:ascii="Times New Roman" w:hAnsi="Times New Roman"/>
        </w:rPr>
        <w:t>Kształtowanie</w:t>
      </w:r>
      <w:r>
        <w:rPr>
          <w:rFonts w:ascii="Times New Roman" w:hAnsi="Times New Roman"/>
        </w:rPr>
        <w:t xml:space="preserve"> </w:t>
      </w:r>
      <w:r w:rsidRPr="00623642">
        <w:rPr>
          <w:rFonts w:ascii="Times New Roman" w:hAnsi="Times New Roman"/>
        </w:rPr>
        <w:t>sieci</w:t>
      </w:r>
      <w:r>
        <w:rPr>
          <w:rFonts w:ascii="Times New Roman" w:hAnsi="Times New Roman"/>
        </w:rPr>
        <w:t xml:space="preserve"> </w:t>
      </w:r>
      <w:proofErr w:type="spellStart"/>
      <w:r w:rsidRPr="00623642">
        <w:rPr>
          <w:rFonts w:ascii="Times New Roman" w:hAnsi="Times New Roman"/>
        </w:rPr>
        <w:t>szkół</w:t>
      </w:r>
      <w:proofErr w:type="spellEnd"/>
      <w:r>
        <w:rPr>
          <w:rFonts w:ascii="Times New Roman" w:hAnsi="Times New Roman"/>
        </w:rPr>
        <w:t xml:space="preserve"> </w:t>
      </w:r>
      <w:r w:rsidRPr="00623642">
        <w:rPr>
          <w:rFonts w:ascii="Times New Roman" w:hAnsi="Times New Roman"/>
        </w:rPr>
        <w:t>zawodowych</w:t>
      </w:r>
      <w:r>
        <w:rPr>
          <w:rFonts w:ascii="Times New Roman" w:hAnsi="Times New Roman"/>
        </w:rPr>
        <w:t xml:space="preserve"> </w:t>
      </w:r>
      <w:r w:rsidRPr="00623642"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 w:rsidRPr="00623642">
        <w:rPr>
          <w:rFonts w:ascii="Times New Roman" w:hAnsi="Times New Roman"/>
        </w:rPr>
        <w:t>Pomorzu – etap II”</w:t>
      </w:r>
    </w:p>
    <w:p w:rsidR="00E8340A" w:rsidRDefault="00E8340A" w:rsidP="00E8340A">
      <w:pPr>
        <w:pStyle w:val="Bezodstpw"/>
        <w:rPr>
          <w:rFonts w:ascii="Times New Roman" w:hAnsi="Times New Roman"/>
        </w:rPr>
      </w:pPr>
    </w:p>
    <w:p w:rsidR="00E8340A" w:rsidRDefault="00E8340A" w:rsidP="00E8340A">
      <w:pPr>
        <w:pStyle w:val="Bezodstpw"/>
        <w:rPr>
          <w:rFonts w:ascii="Times New Roman" w:hAnsi="Times New Roman"/>
        </w:rPr>
      </w:pPr>
    </w:p>
    <w:p w:rsidR="00623642" w:rsidRDefault="00623642" w:rsidP="00E8340A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Uzasadnienie braku zgody: ………………………………………………………………………............</w:t>
      </w:r>
    </w:p>
    <w:p w:rsidR="00E8340A" w:rsidRDefault="00623642" w:rsidP="00E8340A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</w:t>
      </w:r>
    </w:p>
    <w:p w:rsidR="00E8340A" w:rsidRDefault="00E8340A" w:rsidP="00E8340A">
      <w:pPr>
        <w:pStyle w:val="Bezodstpw"/>
        <w:rPr>
          <w:rFonts w:ascii="Times New Roman" w:hAnsi="Times New Roman"/>
        </w:rPr>
      </w:pPr>
    </w:p>
    <w:p w:rsidR="00E8340A" w:rsidRDefault="00623642" w:rsidP="00E8340A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Kwota refundacji</w:t>
      </w:r>
      <w:r w:rsidR="00973887">
        <w:rPr>
          <w:rFonts w:ascii="Times New Roman" w:hAnsi="Times New Roman"/>
        </w:rPr>
        <w:t>/ Koszt doskonalenia w ramach projektu</w:t>
      </w:r>
      <w:r>
        <w:rPr>
          <w:rFonts w:ascii="Times New Roman" w:hAnsi="Times New Roman"/>
        </w:rPr>
        <w:t xml:space="preserve"> ……………………………. zł</w:t>
      </w:r>
    </w:p>
    <w:p w:rsidR="00623642" w:rsidRDefault="00623642" w:rsidP="00E8340A">
      <w:pPr>
        <w:pStyle w:val="Bezodstpw"/>
        <w:rPr>
          <w:rFonts w:ascii="Times New Roman" w:hAnsi="Times New Roman"/>
        </w:rPr>
      </w:pPr>
    </w:p>
    <w:p w:rsidR="00623642" w:rsidRDefault="00623642" w:rsidP="00E8340A">
      <w:pPr>
        <w:pStyle w:val="Bezodstpw"/>
        <w:rPr>
          <w:rFonts w:ascii="Times New Roman" w:hAnsi="Times New Roman"/>
        </w:rPr>
      </w:pPr>
    </w:p>
    <w:p w:rsidR="00623642" w:rsidRDefault="00623642" w:rsidP="00E8340A">
      <w:pPr>
        <w:pStyle w:val="Bezodstpw"/>
        <w:rPr>
          <w:rFonts w:ascii="Times New Roman" w:hAnsi="Times New Roman"/>
        </w:rPr>
      </w:pPr>
    </w:p>
    <w:p w:rsidR="00623642" w:rsidRDefault="00623642" w:rsidP="00E8340A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……….……………………………………….</w:t>
      </w:r>
    </w:p>
    <w:p w:rsidR="00E8340A" w:rsidRPr="00973887" w:rsidRDefault="00623642" w:rsidP="00973887">
      <w:pPr>
        <w:pStyle w:val="Bezodstpw"/>
        <w:ind w:firstLine="708"/>
        <w:rPr>
          <w:rFonts w:ascii="Times New Roman" w:hAnsi="Times New Roman"/>
          <w:sz w:val="18"/>
          <w:szCs w:val="18"/>
        </w:rPr>
      </w:pPr>
      <w:r w:rsidRPr="00623642">
        <w:rPr>
          <w:rFonts w:ascii="Times New Roman" w:hAnsi="Times New Roman"/>
          <w:sz w:val="18"/>
          <w:szCs w:val="18"/>
        </w:rPr>
        <w:t>data</w:t>
      </w:r>
      <w:r w:rsidRPr="00623642">
        <w:rPr>
          <w:rFonts w:ascii="Times New Roman" w:hAnsi="Times New Roman"/>
          <w:sz w:val="18"/>
          <w:szCs w:val="18"/>
        </w:rPr>
        <w:tab/>
      </w:r>
      <w:r w:rsidRPr="00623642">
        <w:rPr>
          <w:rFonts w:ascii="Times New Roman" w:hAnsi="Times New Roman"/>
          <w:sz w:val="18"/>
          <w:szCs w:val="18"/>
        </w:rPr>
        <w:tab/>
      </w:r>
      <w:r w:rsidRPr="00623642">
        <w:rPr>
          <w:rFonts w:ascii="Times New Roman" w:hAnsi="Times New Roman"/>
          <w:sz w:val="18"/>
          <w:szCs w:val="18"/>
        </w:rPr>
        <w:tab/>
      </w:r>
      <w:r w:rsidRPr="00623642">
        <w:rPr>
          <w:rFonts w:ascii="Times New Roman" w:hAnsi="Times New Roman"/>
          <w:sz w:val="18"/>
          <w:szCs w:val="18"/>
        </w:rPr>
        <w:tab/>
      </w:r>
      <w:r w:rsidRPr="00623642">
        <w:rPr>
          <w:rFonts w:ascii="Times New Roman" w:hAnsi="Times New Roman"/>
          <w:sz w:val="18"/>
          <w:szCs w:val="18"/>
        </w:rPr>
        <w:tab/>
      </w:r>
      <w:r w:rsidRPr="00623642">
        <w:rPr>
          <w:rFonts w:ascii="Times New Roman" w:hAnsi="Times New Roman"/>
          <w:sz w:val="18"/>
          <w:szCs w:val="18"/>
        </w:rPr>
        <w:tab/>
      </w:r>
      <w:r w:rsidRPr="00623642">
        <w:rPr>
          <w:rFonts w:ascii="Times New Roman" w:hAnsi="Times New Roman"/>
          <w:sz w:val="18"/>
          <w:szCs w:val="18"/>
        </w:rPr>
        <w:tab/>
        <w:t>pieczęć i podpis Dyrektora Szkoły</w:t>
      </w:r>
    </w:p>
    <w:sectPr w:rsidR="00E8340A" w:rsidRPr="00973887" w:rsidSect="00471A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40A" w:rsidRDefault="00E8340A" w:rsidP="00B45F96">
      <w:pPr>
        <w:spacing w:after="0" w:line="240" w:lineRule="auto"/>
      </w:pPr>
      <w:r>
        <w:separator/>
      </w:r>
    </w:p>
  </w:endnote>
  <w:endnote w:type="continuationSeparator" w:id="0">
    <w:p w:rsidR="00E8340A" w:rsidRDefault="00E8340A" w:rsidP="00B45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69" w:rsidRDefault="00026B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642" w:rsidRDefault="00623642" w:rsidP="00623642">
    <w:pPr>
      <w:pStyle w:val="Bezodstpw"/>
      <w:rPr>
        <w:rFonts w:ascii="Times New Roman" w:hAnsi="Times New Roman"/>
        <w:sz w:val="18"/>
        <w:szCs w:val="18"/>
      </w:rPr>
    </w:pPr>
    <w:r w:rsidRPr="00E8340A">
      <w:rPr>
        <w:rFonts w:ascii="Times New Roman" w:hAnsi="Times New Roman"/>
        <w:sz w:val="18"/>
        <w:szCs w:val="18"/>
      </w:rPr>
      <w:t>*niepotrzebne skreślić</w:t>
    </w:r>
  </w:p>
  <w:p w:rsidR="00623642" w:rsidRDefault="00623642" w:rsidP="00623642">
    <w:pPr>
      <w:pStyle w:val="Bezodstpw"/>
      <w:rPr>
        <w:rFonts w:ascii="Times New Roman" w:hAnsi="Times New Roman"/>
        <w:sz w:val="18"/>
        <w:szCs w:val="18"/>
      </w:rPr>
    </w:pPr>
  </w:p>
  <w:p w:rsidR="00E8340A" w:rsidRDefault="00623642" w:rsidP="00623642">
    <w:pPr>
      <w:pStyle w:val="Bezodstpw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W przypadku refundacji </w:t>
    </w:r>
    <w:r w:rsidR="00026B69">
      <w:rPr>
        <w:rFonts w:ascii="Times New Roman" w:hAnsi="Times New Roman"/>
        <w:sz w:val="18"/>
        <w:szCs w:val="18"/>
      </w:rPr>
      <w:t>d</w:t>
    </w:r>
    <w:r w:rsidRPr="00623642">
      <w:rPr>
        <w:rFonts w:ascii="Times New Roman" w:hAnsi="Times New Roman"/>
        <w:sz w:val="18"/>
        <w:szCs w:val="18"/>
      </w:rPr>
      <w:t>o wniosku należy dołączyć zaświadczenie potwierdzające uczestnictwo w wybranej formie doskonalenia i określające wysokość pobieranych opłat.</w:t>
    </w:r>
  </w:p>
  <w:p w:rsidR="00651F71" w:rsidRDefault="00651F71" w:rsidP="00623642">
    <w:pPr>
      <w:pStyle w:val="Bezodstpw"/>
      <w:rPr>
        <w:rFonts w:ascii="Times New Roman" w:hAnsi="Times New Roman"/>
        <w:sz w:val="18"/>
        <w:szCs w:val="18"/>
      </w:rPr>
    </w:pPr>
  </w:p>
  <w:p w:rsidR="00623642" w:rsidRPr="00623642" w:rsidRDefault="00623642" w:rsidP="00623642">
    <w:pPr>
      <w:pStyle w:val="Bezodstpw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69" w:rsidRDefault="00026B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40A" w:rsidRDefault="00E8340A" w:rsidP="00B45F96">
      <w:pPr>
        <w:spacing w:after="0" w:line="240" w:lineRule="auto"/>
      </w:pPr>
      <w:r>
        <w:separator/>
      </w:r>
    </w:p>
  </w:footnote>
  <w:footnote w:type="continuationSeparator" w:id="0">
    <w:p w:rsidR="00E8340A" w:rsidRDefault="00E8340A" w:rsidP="00B45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69" w:rsidRDefault="00026B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40A" w:rsidRDefault="00623642" w:rsidP="00623642">
    <w:pPr>
      <w:pStyle w:val="Nagwek"/>
      <w:tabs>
        <w:tab w:val="clear" w:pos="4536"/>
        <w:tab w:val="clear" w:pos="9072"/>
        <w:tab w:val="left" w:pos="2169"/>
      </w:tabs>
      <w:jc w:val="center"/>
    </w:pPr>
    <w:r w:rsidRPr="00623642">
      <w:rPr>
        <w:noProof/>
        <w:lang w:eastAsia="pl-PL"/>
      </w:rPr>
      <w:drawing>
        <wp:inline distT="0" distB="0" distL="0" distR="0">
          <wp:extent cx="5760720" cy="670395"/>
          <wp:effectExtent l="0" t="0" r="0" b="0"/>
          <wp:docPr id="3" name="Obraz 1" descr="G:\Pisma\2023\5.8 Edukacja\informacja i promocja\pasek logotypów\Pasek_logotypów_FEP 2021-2027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isma\2023\5.8 Edukacja\informacja i promocja\pasek logotypów\Pasek_logotypów_FEP 2021-2027_mon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69" w:rsidRDefault="00026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148159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7E0A09"/>
    <w:multiLevelType w:val="multilevel"/>
    <w:tmpl w:val="6D3897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">
    <w:nsid w:val="0F1002EF"/>
    <w:multiLevelType w:val="hybridMultilevel"/>
    <w:tmpl w:val="673274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6E752A"/>
    <w:multiLevelType w:val="hybridMultilevel"/>
    <w:tmpl w:val="0464D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F5838"/>
    <w:multiLevelType w:val="hybridMultilevel"/>
    <w:tmpl w:val="9718FBAC"/>
    <w:lvl w:ilvl="0" w:tplc="B450F9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6259D0"/>
    <w:multiLevelType w:val="multilevel"/>
    <w:tmpl w:val="88C22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66C95"/>
    <w:multiLevelType w:val="multilevel"/>
    <w:tmpl w:val="DC8C80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1D4247"/>
    <w:multiLevelType w:val="multilevel"/>
    <w:tmpl w:val="EDBCF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2B8D7DD3"/>
    <w:multiLevelType w:val="hybridMultilevel"/>
    <w:tmpl w:val="1CA44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E23650"/>
    <w:multiLevelType w:val="hybridMultilevel"/>
    <w:tmpl w:val="BB6CD3F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2BD4817"/>
    <w:multiLevelType w:val="hybridMultilevel"/>
    <w:tmpl w:val="8CC03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741CD7"/>
    <w:multiLevelType w:val="hybridMultilevel"/>
    <w:tmpl w:val="40C2C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6B66D8"/>
    <w:multiLevelType w:val="multilevel"/>
    <w:tmpl w:val="5AC22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D166DF"/>
    <w:multiLevelType w:val="hybridMultilevel"/>
    <w:tmpl w:val="D1A64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4D199F"/>
    <w:multiLevelType w:val="hybridMultilevel"/>
    <w:tmpl w:val="FE663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3E244D"/>
    <w:multiLevelType w:val="hybridMultilevel"/>
    <w:tmpl w:val="153AC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6032EA"/>
    <w:multiLevelType w:val="hybridMultilevel"/>
    <w:tmpl w:val="307C77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D52EB1"/>
    <w:multiLevelType w:val="multilevel"/>
    <w:tmpl w:val="005E7F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E8629FC"/>
    <w:multiLevelType w:val="multilevel"/>
    <w:tmpl w:val="A89E69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D4011E"/>
    <w:multiLevelType w:val="multilevel"/>
    <w:tmpl w:val="F670EF7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0">
    <w:nsid w:val="536C26F6"/>
    <w:multiLevelType w:val="hybridMultilevel"/>
    <w:tmpl w:val="E38273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4852D6"/>
    <w:multiLevelType w:val="multilevel"/>
    <w:tmpl w:val="4E8476DC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5CB836E2"/>
    <w:multiLevelType w:val="multilevel"/>
    <w:tmpl w:val="619E882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5F5E5DF2"/>
    <w:multiLevelType w:val="hybridMultilevel"/>
    <w:tmpl w:val="8976F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6B691B"/>
    <w:multiLevelType w:val="hybridMultilevel"/>
    <w:tmpl w:val="FE325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4C6CD0"/>
    <w:multiLevelType w:val="hybridMultilevel"/>
    <w:tmpl w:val="A7201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7F6EFA"/>
    <w:multiLevelType w:val="hybridMultilevel"/>
    <w:tmpl w:val="94A4E1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C3578"/>
    <w:multiLevelType w:val="hybridMultilevel"/>
    <w:tmpl w:val="F7C03C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E53D97"/>
    <w:multiLevelType w:val="hybridMultilevel"/>
    <w:tmpl w:val="2676F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B34AE9"/>
    <w:multiLevelType w:val="multilevel"/>
    <w:tmpl w:val="6388CE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>
    <w:nsid w:val="6AAD4C92"/>
    <w:multiLevelType w:val="hybridMultilevel"/>
    <w:tmpl w:val="1CFA0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7B1373"/>
    <w:multiLevelType w:val="multilevel"/>
    <w:tmpl w:val="B3D09F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9D3CBF"/>
    <w:multiLevelType w:val="hybridMultilevel"/>
    <w:tmpl w:val="DD662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494946"/>
    <w:multiLevelType w:val="hybridMultilevel"/>
    <w:tmpl w:val="A412E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B392F"/>
    <w:multiLevelType w:val="hybridMultilevel"/>
    <w:tmpl w:val="020AA8C0"/>
    <w:lvl w:ilvl="0" w:tplc="0D9C71E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6F01D64"/>
    <w:multiLevelType w:val="hybridMultilevel"/>
    <w:tmpl w:val="FA566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9751C3"/>
    <w:multiLevelType w:val="hybridMultilevel"/>
    <w:tmpl w:val="1E1C9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887265"/>
    <w:multiLevelType w:val="hybridMultilevel"/>
    <w:tmpl w:val="4CE2D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C2CC9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2BDCF4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F4675C2"/>
    <w:multiLevelType w:val="multilevel"/>
    <w:tmpl w:val="D0AE270A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3"/>
  </w:num>
  <w:num w:numId="2">
    <w:abstractNumId w:val="4"/>
  </w:num>
  <w:num w:numId="3">
    <w:abstractNumId w:val="34"/>
  </w:num>
  <w:num w:numId="4">
    <w:abstractNumId w:val="23"/>
  </w:num>
  <w:num w:numId="5">
    <w:abstractNumId w:val="16"/>
  </w:num>
  <w:num w:numId="6">
    <w:abstractNumId w:val="1"/>
  </w:num>
  <w:num w:numId="7">
    <w:abstractNumId w:val="19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3"/>
  </w:num>
  <w:num w:numId="18">
    <w:abstractNumId w:val="14"/>
  </w:num>
  <w:num w:numId="19">
    <w:abstractNumId w:val="22"/>
  </w:num>
  <w:num w:numId="20">
    <w:abstractNumId w:val="7"/>
  </w:num>
  <w:num w:numId="21">
    <w:abstractNumId w:val="28"/>
  </w:num>
  <w:num w:numId="22">
    <w:abstractNumId w:val="10"/>
  </w:num>
  <w:num w:numId="23">
    <w:abstractNumId w:val="29"/>
  </w:num>
  <w:num w:numId="24">
    <w:abstractNumId w:val="9"/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</w:num>
  <w:num w:numId="27">
    <w:abstractNumId w:val="2"/>
  </w:num>
  <w:num w:numId="28">
    <w:abstractNumId w:val="21"/>
  </w:num>
  <w:num w:numId="29">
    <w:abstractNumId w:val="35"/>
  </w:num>
  <w:num w:numId="30">
    <w:abstractNumId w:val="0"/>
  </w:num>
  <w:num w:numId="31">
    <w:abstractNumId w:val="32"/>
  </w:num>
  <w:num w:numId="32">
    <w:abstractNumId w:val="17"/>
  </w:num>
  <w:num w:numId="33">
    <w:abstractNumId w:val="15"/>
  </w:num>
  <w:num w:numId="34">
    <w:abstractNumId w:val="38"/>
  </w:num>
  <w:num w:numId="35">
    <w:abstractNumId w:val="5"/>
  </w:num>
  <w:num w:numId="36">
    <w:abstractNumId w:val="18"/>
  </w:num>
  <w:num w:numId="37">
    <w:abstractNumId w:val="6"/>
  </w:num>
  <w:num w:numId="38">
    <w:abstractNumId w:val="12"/>
  </w:num>
  <w:num w:numId="39">
    <w:abstractNumId w:val="31"/>
  </w:num>
  <w:num w:numId="4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/>
  <w:attachedTemplate r:id="rId1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/>
  <w:rsids>
    <w:rsidRoot w:val="00B45F96"/>
    <w:rsid w:val="00012883"/>
    <w:rsid w:val="00026B69"/>
    <w:rsid w:val="00064BF0"/>
    <w:rsid w:val="00070B3C"/>
    <w:rsid w:val="00070E8A"/>
    <w:rsid w:val="00075571"/>
    <w:rsid w:val="00075FD6"/>
    <w:rsid w:val="00077902"/>
    <w:rsid w:val="0008169F"/>
    <w:rsid w:val="00097A06"/>
    <w:rsid w:val="00097AF7"/>
    <w:rsid w:val="000E4D50"/>
    <w:rsid w:val="000E4E21"/>
    <w:rsid w:val="000E55ED"/>
    <w:rsid w:val="0010544B"/>
    <w:rsid w:val="001158D4"/>
    <w:rsid w:val="001328AE"/>
    <w:rsid w:val="001542F3"/>
    <w:rsid w:val="001643B4"/>
    <w:rsid w:val="00165793"/>
    <w:rsid w:val="0017161C"/>
    <w:rsid w:val="0017492A"/>
    <w:rsid w:val="001909A2"/>
    <w:rsid w:val="00191318"/>
    <w:rsid w:val="001950B9"/>
    <w:rsid w:val="00195732"/>
    <w:rsid w:val="001A3B7E"/>
    <w:rsid w:val="001C1930"/>
    <w:rsid w:val="001C2207"/>
    <w:rsid w:val="001C7B78"/>
    <w:rsid w:val="001D3E61"/>
    <w:rsid w:val="001E3DDB"/>
    <w:rsid w:val="00205AB0"/>
    <w:rsid w:val="0021013F"/>
    <w:rsid w:val="002109CA"/>
    <w:rsid w:val="00210F6A"/>
    <w:rsid w:val="00241EC3"/>
    <w:rsid w:val="00245FE9"/>
    <w:rsid w:val="002609A6"/>
    <w:rsid w:val="002656D1"/>
    <w:rsid w:val="00285389"/>
    <w:rsid w:val="00291CDB"/>
    <w:rsid w:val="002B144E"/>
    <w:rsid w:val="002B274B"/>
    <w:rsid w:val="002B5A00"/>
    <w:rsid w:val="002C1A02"/>
    <w:rsid w:val="002C41F4"/>
    <w:rsid w:val="002C5BCD"/>
    <w:rsid w:val="002D12B2"/>
    <w:rsid w:val="002F709B"/>
    <w:rsid w:val="00305BCD"/>
    <w:rsid w:val="00316580"/>
    <w:rsid w:val="003169C5"/>
    <w:rsid w:val="003266D4"/>
    <w:rsid w:val="00327A7B"/>
    <w:rsid w:val="00331108"/>
    <w:rsid w:val="00340D84"/>
    <w:rsid w:val="003605EE"/>
    <w:rsid w:val="00367B42"/>
    <w:rsid w:val="003743FA"/>
    <w:rsid w:val="0038197C"/>
    <w:rsid w:val="00385658"/>
    <w:rsid w:val="0039392A"/>
    <w:rsid w:val="00397C8F"/>
    <w:rsid w:val="003C0577"/>
    <w:rsid w:val="003D190D"/>
    <w:rsid w:val="003E2C8D"/>
    <w:rsid w:val="003E36FD"/>
    <w:rsid w:val="004055DD"/>
    <w:rsid w:val="00415163"/>
    <w:rsid w:val="00425E9E"/>
    <w:rsid w:val="004600E0"/>
    <w:rsid w:val="00464574"/>
    <w:rsid w:val="00465D64"/>
    <w:rsid w:val="00471A0B"/>
    <w:rsid w:val="0048511A"/>
    <w:rsid w:val="004A2CF8"/>
    <w:rsid w:val="004A4247"/>
    <w:rsid w:val="004C0DCF"/>
    <w:rsid w:val="004D2A36"/>
    <w:rsid w:val="004E433E"/>
    <w:rsid w:val="0050593D"/>
    <w:rsid w:val="005100F6"/>
    <w:rsid w:val="00533C15"/>
    <w:rsid w:val="005406D4"/>
    <w:rsid w:val="00544B25"/>
    <w:rsid w:val="005715CB"/>
    <w:rsid w:val="005723F2"/>
    <w:rsid w:val="00587BD9"/>
    <w:rsid w:val="00594CD5"/>
    <w:rsid w:val="005A34F2"/>
    <w:rsid w:val="005C2F4C"/>
    <w:rsid w:val="005C5D60"/>
    <w:rsid w:val="005C6AC5"/>
    <w:rsid w:val="005D3243"/>
    <w:rsid w:val="005E12F5"/>
    <w:rsid w:val="005E7402"/>
    <w:rsid w:val="00604E80"/>
    <w:rsid w:val="006135A8"/>
    <w:rsid w:val="00622AAF"/>
    <w:rsid w:val="00623642"/>
    <w:rsid w:val="00641BD1"/>
    <w:rsid w:val="00644C59"/>
    <w:rsid w:val="0064567F"/>
    <w:rsid w:val="00651F71"/>
    <w:rsid w:val="00674DC4"/>
    <w:rsid w:val="00675C89"/>
    <w:rsid w:val="0068259F"/>
    <w:rsid w:val="006A5352"/>
    <w:rsid w:val="006C1C20"/>
    <w:rsid w:val="006D4DC8"/>
    <w:rsid w:val="006E61DE"/>
    <w:rsid w:val="006F6032"/>
    <w:rsid w:val="007107A8"/>
    <w:rsid w:val="007223C9"/>
    <w:rsid w:val="007422CD"/>
    <w:rsid w:val="0075068C"/>
    <w:rsid w:val="0075346B"/>
    <w:rsid w:val="0077667D"/>
    <w:rsid w:val="007875A3"/>
    <w:rsid w:val="007A4A3B"/>
    <w:rsid w:val="007A6202"/>
    <w:rsid w:val="007B3BC7"/>
    <w:rsid w:val="007C3372"/>
    <w:rsid w:val="007F50DB"/>
    <w:rsid w:val="00817F08"/>
    <w:rsid w:val="00846AC4"/>
    <w:rsid w:val="00853096"/>
    <w:rsid w:val="00871BF4"/>
    <w:rsid w:val="00874A89"/>
    <w:rsid w:val="00877791"/>
    <w:rsid w:val="00885825"/>
    <w:rsid w:val="0089450D"/>
    <w:rsid w:val="008A0D24"/>
    <w:rsid w:val="008A5768"/>
    <w:rsid w:val="008A5B48"/>
    <w:rsid w:val="008B1143"/>
    <w:rsid w:val="008B32DB"/>
    <w:rsid w:val="008B3DE5"/>
    <w:rsid w:val="008B51A2"/>
    <w:rsid w:val="008B7CDD"/>
    <w:rsid w:val="008D3950"/>
    <w:rsid w:val="008F03E4"/>
    <w:rsid w:val="009309F7"/>
    <w:rsid w:val="00941980"/>
    <w:rsid w:val="009509F9"/>
    <w:rsid w:val="009564B8"/>
    <w:rsid w:val="00957456"/>
    <w:rsid w:val="00957FCF"/>
    <w:rsid w:val="00973887"/>
    <w:rsid w:val="00985B7F"/>
    <w:rsid w:val="009B5270"/>
    <w:rsid w:val="009B633F"/>
    <w:rsid w:val="009B74F9"/>
    <w:rsid w:val="009D0C88"/>
    <w:rsid w:val="009F0A88"/>
    <w:rsid w:val="009F0AFB"/>
    <w:rsid w:val="009F7561"/>
    <w:rsid w:val="00A24FC5"/>
    <w:rsid w:val="00A31770"/>
    <w:rsid w:val="00A44473"/>
    <w:rsid w:val="00A6547E"/>
    <w:rsid w:val="00A7194C"/>
    <w:rsid w:val="00A7220A"/>
    <w:rsid w:val="00A725D3"/>
    <w:rsid w:val="00A72B3B"/>
    <w:rsid w:val="00B0373C"/>
    <w:rsid w:val="00B0699D"/>
    <w:rsid w:val="00B226BA"/>
    <w:rsid w:val="00B245F0"/>
    <w:rsid w:val="00B253FE"/>
    <w:rsid w:val="00B3210E"/>
    <w:rsid w:val="00B406AB"/>
    <w:rsid w:val="00B421AE"/>
    <w:rsid w:val="00B45F96"/>
    <w:rsid w:val="00B503E3"/>
    <w:rsid w:val="00B56B3E"/>
    <w:rsid w:val="00B64163"/>
    <w:rsid w:val="00B66F23"/>
    <w:rsid w:val="00B8086A"/>
    <w:rsid w:val="00B91C58"/>
    <w:rsid w:val="00BA065F"/>
    <w:rsid w:val="00BB286E"/>
    <w:rsid w:val="00BE5C17"/>
    <w:rsid w:val="00BF3FF3"/>
    <w:rsid w:val="00BF47AF"/>
    <w:rsid w:val="00C018E0"/>
    <w:rsid w:val="00C07C34"/>
    <w:rsid w:val="00C12870"/>
    <w:rsid w:val="00C22429"/>
    <w:rsid w:val="00C434F1"/>
    <w:rsid w:val="00C51AC4"/>
    <w:rsid w:val="00C72D5D"/>
    <w:rsid w:val="00C85D74"/>
    <w:rsid w:val="00C971F6"/>
    <w:rsid w:val="00CA3FF3"/>
    <w:rsid w:val="00CA45DC"/>
    <w:rsid w:val="00CE5173"/>
    <w:rsid w:val="00CF3E0D"/>
    <w:rsid w:val="00D0224D"/>
    <w:rsid w:val="00D02838"/>
    <w:rsid w:val="00D04130"/>
    <w:rsid w:val="00D15C75"/>
    <w:rsid w:val="00D21971"/>
    <w:rsid w:val="00D30936"/>
    <w:rsid w:val="00D325AD"/>
    <w:rsid w:val="00D411D9"/>
    <w:rsid w:val="00D43522"/>
    <w:rsid w:val="00D512CE"/>
    <w:rsid w:val="00D60B06"/>
    <w:rsid w:val="00D6489C"/>
    <w:rsid w:val="00D67375"/>
    <w:rsid w:val="00D74DBC"/>
    <w:rsid w:val="00D77D8E"/>
    <w:rsid w:val="00D8191B"/>
    <w:rsid w:val="00D954D3"/>
    <w:rsid w:val="00DC6294"/>
    <w:rsid w:val="00DD111A"/>
    <w:rsid w:val="00E07BC6"/>
    <w:rsid w:val="00E13C8F"/>
    <w:rsid w:val="00E34276"/>
    <w:rsid w:val="00E43959"/>
    <w:rsid w:val="00E547C7"/>
    <w:rsid w:val="00E613D9"/>
    <w:rsid w:val="00E74780"/>
    <w:rsid w:val="00E7721C"/>
    <w:rsid w:val="00E80343"/>
    <w:rsid w:val="00E8340A"/>
    <w:rsid w:val="00E8529E"/>
    <w:rsid w:val="00EA151F"/>
    <w:rsid w:val="00EA5273"/>
    <w:rsid w:val="00EC6E7E"/>
    <w:rsid w:val="00ED3A3F"/>
    <w:rsid w:val="00EE269F"/>
    <w:rsid w:val="00EE3214"/>
    <w:rsid w:val="00EE5317"/>
    <w:rsid w:val="00EE6093"/>
    <w:rsid w:val="00EF5E30"/>
    <w:rsid w:val="00F02932"/>
    <w:rsid w:val="00F03891"/>
    <w:rsid w:val="00F03B12"/>
    <w:rsid w:val="00F274AB"/>
    <w:rsid w:val="00F33295"/>
    <w:rsid w:val="00F41B91"/>
    <w:rsid w:val="00F922F3"/>
    <w:rsid w:val="00FA3237"/>
    <w:rsid w:val="00FA4D46"/>
    <w:rsid w:val="00FE4732"/>
    <w:rsid w:val="00FE4792"/>
    <w:rsid w:val="00FE6576"/>
    <w:rsid w:val="00FE7D80"/>
    <w:rsid w:val="00FF4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4A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74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743F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5F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5F9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45F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F96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60B06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73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7375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7375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068C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31658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16580"/>
    <w:rPr>
      <w:rFonts w:ascii="Times New Roman" w:eastAsia="Times New Roman" w:hAnsi="Times New Roman"/>
      <w:sz w:val="24"/>
    </w:rPr>
  </w:style>
  <w:style w:type="character" w:styleId="Pogrubienie">
    <w:name w:val="Strong"/>
    <w:qFormat/>
    <w:rsid w:val="00316580"/>
    <w:rPr>
      <w:b/>
      <w:bCs/>
    </w:rPr>
  </w:style>
  <w:style w:type="paragraph" w:styleId="Listapunktowana">
    <w:name w:val="List Bullet"/>
    <w:basedOn w:val="Normalny"/>
    <w:uiPriority w:val="99"/>
    <w:unhideWhenUsed/>
    <w:rsid w:val="00A24FC5"/>
    <w:pPr>
      <w:numPr>
        <w:numId w:val="30"/>
      </w:numPr>
      <w:contextualSpacing/>
    </w:pPr>
  </w:style>
  <w:style w:type="table" w:styleId="Tabela-Siatka">
    <w:name w:val="Table Grid"/>
    <w:basedOn w:val="Standardowy"/>
    <w:uiPriority w:val="59"/>
    <w:rsid w:val="001542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dzienisz\AppData\Roaming\Microsoft\Szablony\ED-U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A915C-FE20-4ABF-9D1F-62CC4A711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ED-UE</Template>
  <TotalTime>540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Fundusze Europejskie</vt:lpstr>
    </vt:vector>
  </TitlesOfParts>
  <Company>Starostwo Powiatowe w Wejherowie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Fundusze Europejskie</dc:title>
  <dc:creator>Maciej Hinz</dc:creator>
  <cp:keywords>Fundusze Europejskie</cp:keywords>
  <cp:lastModifiedBy>ekrolikowska</cp:lastModifiedBy>
  <cp:revision>31</cp:revision>
  <cp:lastPrinted>2025-07-24T07:11:00Z</cp:lastPrinted>
  <dcterms:created xsi:type="dcterms:W3CDTF">2024-09-05T06:19:00Z</dcterms:created>
  <dcterms:modified xsi:type="dcterms:W3CDTF">2025-08-06T11:58:00Z</dcterms:modified>
</cp:coreProperties>
</file>